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527414" w14:textId="77777777" w:rsidR="00A535E4" w:rsidRDefault="00A535E4" w:rsidP="00685121">
      <w:pPr>
        <w:jc w:val="center"/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38A74622" wp14:editId="043A56E7">
            <wp:simplePos x="0" y="0"/>
            <wp:positionH relativeFrom="column">
              <wp:posOffset>4200525</wp:posOffset>
            </wp:positionH>
            <wp:positionV relativeFrom="paragraph">
              <wp:posOffset>-393700</wp:posOffset>
            </wp:positionV>
            <wp:extent cx="2190750" cy="9334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93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2A6659" w14:textId="77777777" w:rsidR="00A535E4" w:rsidRDefault="00A535E4" w:rsidP="00685121">
      <w:pPr>
        <w:jc w:val="center"/>
        <w:rPr>
          <w:sz w:val="20"/>
          <w:szCs w:val="20"/>
        </w:rPr>
      </w:pPr>
    </w:p>
    <w:p w14:paraId="4FC2B087" w14:textId="77777777" w:rsidR="00A535E4" w:rsidRDefault="00A535E4" w:rsidP="00685121">
      <w:pPr>
        <w:jc w:val="center"/>
        <w:rPr>
          <w:sz w:val="32"/>
          <w:szCs w:val="32"/>
        </w:rPr>
      </w:pPr>
      <w:r w:rsidRPr="00A535E4">
        <w:rPr>
          <w:sz w:val="32"/>
          <w:szCs w:val="32"/>
        </w:rPr>
        <w:t>Complaints Form</w:t>
      </w:r>
    </w:p>
    <w:p w14:paraId="2E658FB1" w14:textId="073B67DF" w:rsidR="00A535E4" w:rsidRPr="00A535E4" w:rsidRDefault="007D433F" w:rsidP="00A535E4">
      <w:pPr>
        <w:widowControl w:val="0"/>
        <w:overflowPunct w:val="0"/>
        <w:autoSpaceDE w:val="0"/>
        <w:autoSpaceDN w:val="0"/>
        <w:adjustRightInd w:val="0"/>
        <w:rPr>
          <w:rFonts w:eastAsia="Times New Roman" w:cs="Times New Roman"/>
        </w:rPr>
      </w:pPr>
      <w:r>
        <w:rPr>
          <w:rFonts w:eastAsia="Times New Roman" w:cs="Times New Roman"/>
        </w:rPr>
        <w:t>Please complete and return to the Complaints Coor</w:t>
      </w:r>
      <w:bookmarkStart w:id="0" w:name="_GoBack"/>
      <w:bookmarkEnd w:id="0"/>
      <w:r>
        <w:rPr>
          <w:rFonts w:eastAsia="Times New Roman" w:cs="Times New Roman"/>
        </w:rPr>
        <w:t>dinator</w:t>
      </w:r>
      <w:r w:rsidR="00947550">
        <w:rPr>
          <w:rFonts w:eastAsia="Times New Roman" w:cs="Times New Roman"/>
        </w:rPr>
        <w:t xml:space="preserve"> </w:t>
      </w:r>
      <w:r w:rsidR="0E082E10" w:rsidRPr="0E082E10">
        <w:rPr>
          <w:rFonts w:eastAsia="Times New Roman" w:cs="Times New Roman"/>
        </w:rPr>
        <w:t>who will acknowledge receipt and explain what action will be taken.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1"/>
        <w:gridCol w:w="4891"/>
      </w:tblGrid>
      <w:tr w:rsidR="00B520DF" w:rsidRPr="000D34E5" w14:paraId="4C9DAC0F" w14:textId="77777777" w:rsidTr="00A535E4">
        <w:tc>
          <w:tcPr>
            <w:tcW w:w="9782" w:type="dxa"/>
            <w:gridSpan w:val="2"/>
            <w:tcBorders>
              <w:top w:val="single" w:sz="4" w:space="0" w:color="auto"/>
            </w:tcBorders>
            <w:shd w:val="clear" w:color="auto" w:fill="E6E6E6"/>
            <w:vAlign w:val="center"/>
          </w:tcPr>
          <w:p w14:paraId="5B1D5A0B" w14:textId="77777777" w:rsidR="00B520DF" w:rsidRPr="00B520DF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Personal Details</w:t>
            </w:r>
          </w:p>
        </w:tc>
      </w:tr>
      <w:tr w:rsidR="00B520DF" w:rsidRPr="000D34E5" w14:paraId="5ED90B35" w14:textId="77777777" w:rsidTr="00A535E4">
        <w:tc>
          <w:tcPr>
            <w:tcW w:w="48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871540E" w14:textId="77777777" w:rsidR="00B520DF" w:rsidRPr="00125CD7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Name</w:t>
            </w:r>
            <w:r w:rsidR="00B520DF" w:rsidRPr="00125CD7">
              <w:rPr>
                <w:rFonts w:cs="Arial"/>
                <w:sz w:val="20"/>
                <w:szCs w:val="20"/>
              </w:rPr>
              <w:t>:</w:t>
            </w:r>
          </w:p>
        </w:tc>
        <w:tc>
          <w:tcPr>
            <w:tcW w:w="48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37501D" w14:textId="77777777" w:rsidR="00B520DF" w:rsidRPr="00125CD7" w:rsidRDefault="00B520DF" w:rsidP="00125CD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</w:tc>
      </w:tr>
      <w:tr w:rsidR="00B520DF" w:rsidRPr="000D34E5" w14:paraId="113C542E" w14:textId="77777777" w:rsidTr="00A535E4">
        <w:tc>
          <w:tcPr>
            <w:tcW w:w="48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1894B49" w14:textId="77777777" w:rsidR="00B520DF" w:rsidRPr="00125CD7" w:rsidRDefault="00A535E4" w:rsidP="00A535E4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Pupils name</w:t>
            </w:r>
            <w:r w:rsidR="00B520DF" w:rsidRPr="00125CD7">
              <w:rPr>
                <w:rFonts w:cs="Arial"/>
                <w:sz w:val="20"/>
                <w:szCs w:val="20"/>
              </w:rPr>
              <w:t>:</w:t>
            </w:r>
          </w:p>
        </w:tc>
        <w:tc>
          <w:tcPr>
            <w:tcW w:w="48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AB6C7B" w14:textId="77777777" w:rsidR="00B520DF" w:rsidRPr="00125CD7" w:rsidRDefault="00B520DF" w:rsidP="00125CD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</w:tc>
      </w:tr>
      <w:tr w:rsidR="00A535E4" w:rsidRPr="000D34E5" w14:paraId="4C08DCDD" w14:textId="77777777" w:rsidTr="00AE3EA5">
        <w:tc>
          <w:tcPr>
            <w:tcW w:w="48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998010" w14:textId="77777777" w:rsidR="00A535E4" w:rsidRPr="00125CD7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Your relationship to the pupil:</w:t>
            </w:r>
          </w:p>
        </w:tc>
        <w:tc>
          <w:tcPr>
            <w:tcW w:w="48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EB378F" w14:textId="77777777" w:rsidR="00A535E4" w:rsidRPr="00125CD7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</w:tc>
      </w:tr>
      <w:tr w:rsidR="005F3D5B" w:rsidRPr="000D34E5" w14:paraId="59320E5F" w14:textId="77777777" w:rsidTr="00A535E4">
        <w:trPr>
          <w:trHeight w:val="576"/>
        </w:trPr>
        <w:tc>
          <w:tcPr>
            <w:tcW w:w="4891" w:type="dxa"/>
            <w:shd w:val="clear" w:color="auto" w:fill="auto"/>
          </w:tcPr>
          <w:p w14:paraId="385E5CC6" w14:textId="77777777" w:rsidR="005F3D5B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Address:</w:t>
            </w:r>
          </w:p>
          <w:p w14:paraId="6A05A809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5A39BBE3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4BAB563D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Postcode:</w:t>
            </w:r>
          </w:p>
        </w:tc>
        <w:tc>
          <w:tcPr>
            <w:tcW w:w="4891" w:type="dxa"/>
            <w:shd w:val="clear" w:color="auto" w:fill="auto"/>
          </w:tcPr>
          <w:p w14:paraId="41C8F396" w14:textId="77777777" w:rsidR="005F3D5B" w:rsidRPr="000D34E5" w:rsidRDefault="005F3D5B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</w:tc>
      </w:tr>
      <w:tr w:rsidR="00A535E4" w:rsidRPr="000D34E5" w14:paraId="35258A90" w14:textId="77777777" w:rsidTr="00A535E4">
        <w:trPr>
          <w:trHeight w:val="576"/>
        </w:trPr>
        <w:tc>
          <w:tcPr>
            <w:tcW w:w="4891" w:type="dxa"/>
            <w:shd w:val="clear" w:color="auto" w:fill="auto"/>
          </w:tcPr>
          <w:p w14:paraId="004E39CF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Day time contact number:</w:t>
            </w:r>
          </w:p>
        </w:tc>
        <w:tc>
          <w:tcPr>
            <w:tcW w:w="4891" w:type="dxa"/>
            <w:shd w:val="clear" w:color="auto" w:fill="auto"/>
          </w:tcPr>
          <w:p w14:paraId="72A3D3EC" w14:textId="77777777" w:rsidR="00A535E4" w:rsidRPr="000D34E5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</w:tc>
      </w:tr>
      <w:tr w:rsidR="00A535E4" w:rsidRPr="000D34E5" w14:paraId="1F746B0F" w14:textId="77777777" w:rsidTr="00A535E4">
        <w:trPr>
          <w:trHeight w:val="576"/>
        </w:trPr>
        <w:tc>
          <w:tcPr>
            <w:tcW w:w="4891" w:type="dxa"/>
            <w:shd w:val="clear" w:color="auto" w:fill="auto"/>
          </w:tcPr>
          <w:p w14:paraId="61291B55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Evening contact number:</w:t>
            </w:r>
          </w:p>
        </w:tc>
        <w:tc>
          <w:tcPr>
            <w:tcW w:w="4891" w:type="dxa"/>
            <w:shd w:val="clear" w:color="auto" w:fill="auto"/>
          </w:tcPr>
          <w:p w14:paraId="0D0B940D" w14:textId="77777777" w:rsidR="00A535E4" w:rsidRPr="000D34E5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</w:tc>
      </w:tr>
      <w:tr w:rsidR="000D34E5" w:rsidRPr="000D34E5" w14:paraId="4C286096" w14:textId="77777777" w:rsidTr="00A535E4">
        <w:tc>
          <w:tcPr>
            <w:tcW w:w="9782" w:type="dxa"/>
            <w:gridSpan w:val="2"/>
            <w:shd w:val="clear" w:color="auto" w:fill="E6E6E6"/>
            <w:vAlign w:val="center"/>
          </w:tcPr>
          <w:p w14:paraId="1CDD1731" w14:textId="77777777" w:rsidR="000D34E5" w:rsidRP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b/>
                <w:sz w:val="20"/>
                <w:szCs w:val="20"/>
              </w:rPr>
            </w:pPr>
            <w:r w:rsidRPr="00A535E4">
              <w:rPr>
                <w:rFonts w:cs="Arial"/>
                <w:b/>
                <w:sz w:val="20"/>
                <w:szCs w:val="20"/>
              </w:rPr>
              <w:t>Please give details of your complaint:</w:t>
            </w:r>
          </w:p>
        </w:tc>
      </w:tr>
      <w:tr w:rsidR="000D34E5" w:rsidRPr="000D34E5" w14:paraId="0E27B00A" w14:textId="77777777" w:rsidTr="00A535E4">
        <w:tc>
          <w:tcPr>
            <w:tcW w:w="9782" w:type="dxa"/>
            <w:gridSpan w:val="2"/>
            <w:shd w:val="clear" w:color="auto" w:fill="auto"/>
          </w:tcPr>
          <w:p w14:paraId="60061E4C" w14:textId="77777777" w:rsidR="005F3D5B" w:rsidRDefault="005F3D5B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44EAFD9C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4B94D5A5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3DEEC669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3656B9AB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45FB0818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049F31CB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53128261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62486C05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4101652C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4B99056E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1299C43A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4DDBEF00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3461D779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3CF2D8B6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0FB78278" w14:textId="77777777" w:rsidR="00A535E4" w:rsidRPr="000D34E5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</w:tc>
      </w:tr>
      <w:tr w:rsidR="000D34E5" w:rsidRPr="000D34E5" w14:paraId="67879EC2" w14:textId="77777777" w:rsidTr="00A535E4">
        <w:tc>
          <w:tcPr>
            <w:tcW w:w="9782" w:type="dxa"/>
            <w:gridSpan w:val="2"/>
            <w:shd w:val="clear" w:color="auto" w:fill="E6E6E6"/>
            <w:vAlign w:val="center"/>
          </w:tcPr>
          <w:p w14:paraId="184C5812" w14:textId="77777777" w:rsidR="000D34E5" w:rsidRP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b/>
                <w:sz w:val="20"/>
                <w:szCs w:val="20"/>
              </w:rPr>
            </w:pPr>
            <w:r w:rsidRPr="00A535E4">
              <w:rPr>
                <w:rFonts w:cs="Arial"/>
                <w:b/>
                <w:sz w:val="20"/>
                <w:szCs w:val="20"/>
              </w:rPr>
              <w:lastRenderedPageBreak/>
              <w:t>What action, if any, have you already taken to try and resolve your complaint. (who did you speak to and what was the response)?</w:t>
            </w:r>
            <w:r w:rsidR="000D34E5" w:rsidRPr="00A535E4">
              <w:rPr>
                <w:rFonts w:cs="Arial"/>
                <w:b/>
                <w:sz w:val="20"/>
                <w:szCs w:val="20"/>
              </w:rPr>
              <w:t xml:space="preserve">  </w:t>
            </w:r>
          </w:p>
        </w:tc>
      </w:tr>
      <w:tr w:rsidR="000D34E5" w:rsidRPr="000D34E5" w14:paraId="1FC39945" w14:textId="77777777" w:rsidTr="00A535E4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0562CB0E" w14:textId="77777777" w:rsidR="000D34E5" w:rsidRDefault="000D34E5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34CE0A41" w14:textId="77777777" w:rsidR="009C2393" w:rsidRDefault="009C2393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62EBF3C5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6D98A12B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2946DB82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5997CC1D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110FFD37" w14:textId="77777777" w:rsidR="00A535E4" w:rsidRPr="000D34E5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</w:tc>
      </w:tr>
      <w:tr w:rsidR="000D34E5" w:rsidRPr="000D34E5" w14:paraId="00E88F72" w14:textId="77777777" w:rsidTr="00A535E4">
        <w:tc>
          <w:tcPr>
            <w:tcW w:w="9782" w:type="dxa"/>
            <w:gridSpan w:val="2"/>
            <w:shd w:val="clear" w:color="auto" w:fill="E6E6E6"/>
          </w:tcPr>
          <w:p w14:paraId="524CC530" w14:textId="77777777" w:rsidR="000D34E5" w:rsidRPr="000D34E5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sz w:val="20"/>
                <w:szCs w:val="20"/>
              </w:rPr>
            </w:pPr>
            <w:r w:rsidRPr="00A535E4">
              <w:rPr>
                <w:rFonts w:cs="Arial"/>
                <w:b/>
                <w:sz w:val="20"/>
                <w:szCs w:val="20"/>
              </w:rPr>
              <w:t>What actions do you feel might resolve the problem at this stage?</w:t>
            </w:r>
          </w:p>
        </w:tc>
      </w:tr>
      <w:tr w:rsidR="000D34E5" w:rsidRPr="000D34E5" w14:paraId="6B699379" w14:textId="77777777" w:rsidTr="00A535E4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3FE9F23F" w14:textId="77777777" w:rsidR="000D34E5" w:rsidRDefault="000D34E5" w:rsidP="000D34E5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1F72F646" w14:textId="77777777" w:rsidR="009354D6" w:rsidRDefault="009354D6" w:rsidP="000D34E5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08CE6F91" w14:textId="77777777" w:rsidR="00A535E4" w:rsidRDefault="00A535E4" w:rsidP="000D34E5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61CDCEAD" w14:textId="77777777" w:rsidR="00A535E4" w:rsidRDefault="00A535E4" w:rsidP="000D34E5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6BB9E253" w14:textId="77777777" w:rsidR="00A535E4" w:rsidRDefault="00A535E4" w:rsidP="000D34E5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23DE523C" w14:textId="77777777" w:rsidR="00A535E4" w:rsidRDefault="00A535E4" w:rsidP="000D34E5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52E56223" w14:textId="77777777" w:rsidR="00A535E4" w:rsidRDefault="00A535E4" w:rsidP="000D34E5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07547A01" w14:textId="77777777" w:rsidR="009354D6" w:rsidRPr="000D34E5" w:rsidRDefault="009354D6" w:rsidP="000D34E5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</w:tc>
      </w:tr>
      <w:tr w:rsidR="000D34E5" w:rsidRPr="000D34E5" w14:paraId="7505E25E" w14:textId="77777777" w:rsidTr="00A535E4">
        <w:tc>
          <w:tcPr>
            <w:tcW w:w="9782" w:type="dxa"/>
            <w:gridSpan w:val="2"/>
            <w:shd w:val="clear" w:color="auto" w:fill="E6E6E6"/>
          </w:tcPr>
          <w:p w14:paraId="1B2D444E" w14:textId="77777777" w:rsidR="00A535E4" w:rsidRP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b/>
                <w:sz w:val="20"/>
                <w:szCs w:val="20"/>
              </w:rPr>
            </w:pPr>
            <w:r w:rsidRPr="00A535E4">
              <w:rPr>
                <w:rFonts w:cs="Arial"/>
                <w:b/>
                <w:sz w:val="20"/>
                <w:szCs w:val="20"/>
              </w:rPr>
              <w:t>Are you attaching any paperwork? If so, please give details.</w:t>
            </w:r>
          </w:p>
        </w:tc>
      </w:tr>
      <w:tr w:rsidR="000D34E5" w:rsidRPr="000D34E5" w14:paraId="5043CB0F" w14:textId="77777777" w:rsidTr="00A535E4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07459315" w14:textId="77777777" w:rsidR="000D34E5" w:rsidRDefault="000D34E5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6537F28F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6DFB9E20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70DF9E56" w14:textId="77777777" w:rsidR="00A535E4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44E871BC" w14:textId="77777777" w:rsidR="00A535E4" w:rsidRPr="000D34E5" w:rsidRDefault="00A535E4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14:paraId="144A5D23" w14:textId="77777777" w:rsidR="00DA42DA" w:rsidRPr="000D34E5" w:rsidRDefault="00DA42DA" w:rsidP="00125CD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</w:tc>
      </w:tr>
    </w:tbl>
    <w:p w14:paraId="738610EB" w14:textId="77777777" w:rsidR="00685121" w:rsidRPr="00DA42DA" w:rsidRDefault="00685121">
      <w:pPr>
        <w:rPr>
          <w:sz w:val="16"/>
          <w:szCs w:val="16"/>
        </w:rPr>
      </w:pPr>
    </w:p>
    <w:p w14:paraId="637805D2" w14:textId="77777777" w:rsidR="00685121" w:rsidRPr="000D34E5" w:rsidRDefault="00685121" w:rsidP="00685121">
      <w:pPr>
        <w:rPr>
          <w:rFonts w:cs="Arial"/>
          <w:sz w:val="20"/>
          <w:szCs w:val="20"/>
        </w:rPr>
      </w:pPr>
    </w:p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4797"/>
        <w:gridCol w:w="4985"/>
      </w:tblGrid>
      <w:tr w:rsidR="007711D9" w14:paraId="3A313396" w14:textId="77777777" w:rsidTr="007711D9">
        <w:tc>
          <w:tcPr>
            <w:tcW w:w="4797" w:type="dxa"/>
          </w:tcPr>
          <w:p w14:paraId="463F29E8" w14:textId="77777777" w:rsidR="007711D9" w:rsidRDefault="007711D9" w:rsidP="00685121">
            <w:pPr>
              <w:rPr>
                <w:rFonts w:cs="Arial"/>
                <w:sz w:val="20"/>
                <w:szCs w:val="20"/>
              </w:rPr>
            </w:pPr>
          </w:p>
          <w:p w14:paraId="4A51B968" w14:textId="77777777" w:rsidR="007711D9" w:rsidRDefault="007711D9" w:rsidP="0068512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Name:</w:t>
            </w:r>
          </w:p>
          <w:p w14:paraId="3B7B4B86" w14:textId="77777777" w:rsidR="007711D9" w:rsidRDefault="007711D9" w:rsidP="00685121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985" w:type="dxa"/>
          </w:tcPr>
          <w:p w14:paraId="3A0FF5F2" w14:textId="77777777" w:rsidR="007711D9" w:rsidRDefault="007711D9" w:rsidP="00685121">
            <w:pPr>
              <w:rPr>
                <w:rFonts w:cs="Arial"/>
                <w:sz w:val="20"/>
                <w:szCs w:val="20"/>
              </w:rPr>
            </w:pPr>
          </w:p>
          <w:p w14:paraId="5630AD66" w14:textId="77777777" w:rsidR="007711D9" w:rsidRDefault="007711D9" w:rsidP="00685121">
            <w:pPr>
              <w:rPr>
                <w:rFonts w:cs="Arial"/>
                <w:sz w:val="20"/>
                <w:szCs w:val="20"/>
              </w:rPr>
            </w:pPr>
          </w:p>
        </w:tc>
      </w:tr>
      <w:tr w:rsidR="007711D9" w14:paraId="3F6D6C16" w14:textId="77777777" w:rsidTr="007711D9">
        <w:tc>
          <w:tcPr>
            <w:tcW w:w="4797" w:type="dxa"/>
          </w:tcPr>
          <w:p w14:paraId="61829076" w14:textId="77777777" w:rsidR="007711D9" w:rsidRDefault="007711D9" w:rsidP="00685121">
            <w:pPr>
              <w:rPr>
                <w:rFonts w:cs="Arial"/>
                <w:sz w:val="20"/>
                <w:szCs w:val="20"/>
              </w:rPr>
            </w:pPr>
          </w:p>
          <w:p w14:paraId="46032B70" w14:textId="77777777" w:rsidR="007711D9" w:rsidRDefault="007711D9" w:rsidP="0068512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Signature:</w:t>
            </w:r>
          </w:p>
          <w:p w14:paraId="2BA226A1" w14:textId="77777777" w:rsidR="007711D9" w:rsidRDefault="007711D9" w:rsidP="00685121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985" w:type="dxa"/>
          </w:tcPr>
          <w:p w14:paraId="17AD93B2" w14:textId="77777777" w:rsidR="007711D9" w:rsidRDefault="007711D9" w:rsidP="00685121">
            <w:pPr>
              <w:rPr>
                <w:rFonts w:cs="Arial"/>
                <w:sz w:val="20"/>
                <w:szCs w:val="20"/>
              </w:rPr>
            </w:pPr>
          </w:p>
          <w:p w14:paraId="0DE4B5B7" w14:textId="77777777" w:rsidR="007711D9" w:rsidRDefault="007711D9" w:rsidP="00685121">
            <w:pPr>
              <w:rPr>
                <w:rFonts w:cs="Arial"/>
                <w:sz w:val="20"/>
                <w:szCs w:val="20"/>
              </w:rPr>
            </w:pPr>
          </w:p>
        </w:tc>
      </w:tr>
      <w:tr w:rsidR="00454C22" w14:paraId="3101716D" w14:textId="77777777" w:rsidTr="007711D9">
        <w:tc>
          <w:tcPr>
            <w:tcW w:w="4797" w:type="dxa"/>
          </w:tcPr>
          <w:p w14:paraId="66204FF1" w14:textId="77777777" w:rsidR="00454C22" w:rsidRDefault="00454C22" w:rsidP="00685121">
            <w:pPr>
              <w:rPr>
                <w:rFonts w:cs="Arial"/>
                <w:sz w:val="20"/>
                <w:szCs w:val="20"/>
              </w:rPr>
            </w:pPr>
          </w:p>
          <w:p w14:paraId="5D4EC514" w14:textId="77777777" w:rsidR="00454C22" w:rsidRDefault="00454C22" w:rsidP="0068512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Date:</w:t>
            </w:r>
          </w:p>
          <w:p w14:paraId="2DBF0D7D" w14:textId="77777777" w:rsidR="00454C22" w:rsidRDefault="00454C22" w:rsidP="00685121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985" w:type="dxa"/>
          </w:tcPr>
          <w:p w14:paraId="6B62F1B3" w14:textId="77777777" w:rsidR="00454C22" w:rsidRDefault="00454C22" w:rsidP="00685121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02F2C34E" w14:textId="77777777" w:rsidR="007711D9" w:rsidRDefault="007711D9" w:rsidP="00A535E4">
      <w:pPr>
        <w:rPr>
          <w:rFonts w:cs="Arial"/>
          <w:sz w:val="20"/>
          <w:szCs w:val="20"/>
        </w:rPr>
      </w:pPr>
    </w:p>
    <w:sectPr w:rsidR="007711D9" w:rsidSect="00685121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121"/>
    <w:rsid w:val="000375A8"/>
    <w:rsid w:val="0009203B"/>
    <w:rsid w:val="000D34E5"/>
    <w:rsid w:val="00125CD7"/>
    <w:rsid w:val="003F35E6"/>
    <w:rsid w:val="00402AF7"/>
    <w:rsid w:val="00454C22"/>
    <w:rsid w:val="00551BCD"/>
    <w:rsid w:val="00570B5A"/>
    <w:rsid w:val="005F3D5B"/>
    <w:rsid w:val="00685121"/>
    <w:rsid w:val="007711D9"/>
    <w:rsid w:val="007D433F"/>
    <w:rsid w:val="00820F3A"/>
    <w:rsid w:val="00841BB5"/>
    <w:rsid w:val="008D6D3B"/>
    <w:rsid w:val="009354D6"/>
    <w:rsid w:val="00947550"/>
    <w:rsid w:val="009B6D38"/>
    <w:rsid w:val="009C2393"/>
    <w:rsid w:val="00A535E4"/>
    <w:rsid w:val="00A72D35"/>
    <w:rsid w:val="00B3220C"/>
    <w:rsid w:val="00B506D0"/>
    <w:rsid w:val="00B520DF"/>
    <w:rsid w:val="00BB350B"/>
    <w:rsid w:val="00C87C19"/>
    <w:rsid w:val="00DA42DA"/>
    <w:rsid w:val="00E2409B"/>
    <w:rsid w:val="00E50D74"/>
    <w:rsid w:val="00EB610A"/>
    <w:rsid w:val="0E082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6E6A3"/>
  <w15:chartTrackingRefBased/>
  <w15:docId w15:val="{B2BD1544-05DC-4553-BBDF-27C0723DB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947D25F90D7046BA40C1B0AC9EE4E4" ma:contentTypeVersion="2" ma:contentTypeDescription="Create a new document." ma:contentTypeScope="" ma:versionID="838fc526f8d693d615c470cd6a01453e">
  <xsd:schema xmlns:xsd="http://www.w3.org/2001/XMLSchema" xmlns:xs="http://www.w3.org/2001/XMLSchema" xmlns:p="http://schemas.microsoft.com/office/2006/metadata/properties" xmlns:ns2="79a8c297-cdfa-4af0-8101-3c47c2171bbe" targetNamespace="http://schemas.microsoft.com/office/2006/metadata/properties" ma:root="true" ma:fieldsID="44842e2f08e0f32bd1dd3178510f4438" ns2:_="">
    <xsd:import namespace="79a8c297-cdfa-4af0-8101-3c47c2171b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8c297-cdfa-4af0-8101-3c47c2171b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3F7938-2A99-49AA-A796-589092A057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a8c297-cdfa-4af0-8101-3c47c2171b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2C9C22-6AE3-49DC-AA0A-20C1B2F5F9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3FE3FB-0D06-4055-811D-1F9EB4826D09}">
  <ds:schemaRefs>
    <ds:schemaRef ds:uri="http://schemas.microsoft.com/office/2006/metadata/properties"/>
    <ds:schemaRef ds:uri="79a8c297-cdfa-4af0-8101-3c47c2171bb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A183B98E</Template>
  <TotalTime>1</TotalTime>
  <Pages>2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R. Jones</dc:creator>
  <cp:keywords/>
  <dc:description/>
  <cp:lastModifiedBy>Rachel Dean</cp:lastModifiedBy>
  <cp:revision>4</cp:revision>
  <dcterms:created xsi:type="dcterms:W3CDTF">2020-12-09T10:02:00Z</dcterms:created>
  <dcterms:modified xsi:type="dcterms:W3CDTF">2020-12-09T10:50:00Z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0x01010002947D25F90D7046BA40C1B0AC9EE4E4</vt:lpwstr>
  </property>
</Properties>
</file>